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3EF" w:rsidRPr="00B871C0" w:rsidRDefault="00B273EF" w:rsidP="00B273EF">
      <w:pPr>
        <w:rPr>
          <w:rFonts w:asciiTheme="minorBidi" w:hAnsiTheme="minorBidi"/>
          <w:sz w:val="28"/>
          <w:szCs w:val="28"/>
          <w:lang w:val="it-CH"/>
        </w:rPr>
      </w:pPr>
      <w:bookmarkStart w:id="0" w:name="_GoBack"/>
      <w:bookmarkEnd w:id="0"/>
      <w:r w:rsidRPr="00B871C0">
        <w:rPr>
          <w:rFonts w:asciiTheme="minorBidi" w:hAnsiTheme="minorBidi"/>
          <w:sz w:val="28"/>
          <w:szCs w:val="28"/>
          <w:lang w:val="it-CH"/>
        </w:rPr>
        <w:t>Il vostro prestatore di personale:</w:t>
      </w:r>
    </w:p>
    <w:p w:rsidR="00B273EF" w:rsidRPr="00B871C0" w:rsidRDefault="00B273EF" w:rsidP="00B273EF">
      <w:pPr>
        <w:rPr>
          <w:rFonts w:asciiTheme="minorBidi" w:hAnsiTheme="minorBidi"/>
          <w:sz w:val="28"/>
          <w:szCs w:val="28"/>
          <w:lang w:val="it-CH"/>
        </w:rPr>
      </w:pPr>
      <w:r w:rsidRPr="00B871C0">
        <w:rPr>
          <w:rFonts w:asciiTheme="minorBidi" w:hAnsiTheme="minorBidi"/>
          <w:sz w:val="28"/>
          <w:szCs w:val="28"/>
          <w:lang w:val="it-CH"/>
        </w:rPr>
        <w:t xml:space="preserve">Azienda: </w:t>
      </w:r>
    </w:p>
    <w:p w:rsidR="00B273EF" w:rsidRPr="00B871C0" w:rsidRDefault="00B273EF" w:rsidP="00B273EF">
      <w:pPr>
        <w:rPr>
          <w:rFonts w:asciiTheme="minorBidi" w:hAnsiTheme="minorBidi"/>
          <w:sz w:val="28"/>
          <w:szCs w:val="28"/>
          <w:lang w:val="it-CH"/>
        </w:rPr>
      </w:pPr>
      <w:r w:rsidRPr="00B871C0">
        <w:rPr>
          <w:rFonts w:asciiTheme="minorBidi" w:hAnsiTheme="minorBidi"/>
          <w:sz w:val="28"/>
          <w:szCs w:val="28"/>
          <w:lang w:val="it-CH"/>
        </w:rPr>
        <w:t xml:space="preserve">Persona di contatto: </w:t>
      </w:r>
    </w:p>
    <w:p w:rsidR="00B273EF" w:rsidRPr="00B871C0" w:rsidRDefault="00B273EF" w:rsidP="00B273EF">
      <w:pPr>
        <w:rPr>
          <w:rFonts w:asciiTheme="minorBidi" w:hAnsiTheme="minorBidi"/>
          <w:sz w:val="28"/>
          <w:szCs w:val="28"/>
          <w:lang w:val="it-CH"/>
        </w:rPr>
      </w:pPr>
      <w:r w:rsidRPr="00B871C0">
        <w:rPr>
          <w:rFonts w:asciiTheme="minorBidi" w:hAnsiTheme="minorBidi"/>
          <w:sz w:val="28"/>
          <w:szCs w:val="28"/>
          <w:lang w:val="it-CH"/>
        </w:rPr>
        <w:t xml:space="preserve">Telefono: </w:t>
      </w:r>
    </w:p>
    <w:p w:rsidR="00B273EF" w:rsidRPr="00B871C0" w:rsidRDefault="00B273EF" w:rsidP="00B273EF">
      <w:pPr>
        <w:rPr>
          <w:rFonts w:asciiTheme="minorBidi" w:hAnsiTheme="minorBidi"/>
          <w:sz w:val="28"/>
          <w:szCs w:val="28"/>
          <w:lang w:val="it-CH"/>
        </w:rPr>
      </w:pPr>
      <w:r w:rsidRPr="00B871C0">
        <w:rPr>
          <w:rFonts w:asciiTheme="minorBidi" w:hAnsiTheme="minorBidi"/>
          <w:sz w:val="28"/>
          <w:szCs w:val="28"/>
          <w:lang w:val="it-CH"/>
        </w:rPr>
        <w:t xml:space="preserve">E-mail: </w:t>
      </w:r>
    </w:p>
    <w:p w:rsidR="00514E57" w:rsidRPr="00B871C0" w:rsidRDefault="00514E57" w:rsidP="00B273EF">
      <w:pPr>
        <w:rPr>
          <w:rFonts w:asciiTheme="minorBidi" w:hAnsiTheme="minorBidi"/>
        </w:rPr>
      </w:pPr>
    </w:p>
    <w:sectPr w:rsidR="00514E57" w:rsidRPr="00B871C0" w:rsidSect="00996C91">
      <w:headerReference w:type="default" r:id="rId7"/>
      <w:footerReference w:type="default" r:id="rId8"/>
      <w:pgSz w:w="11900" w:h="16840"/>
      <w:pgMar w:top="0" w:right="0" w:bottom="0" w:left="85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6DB" w:rsidRDefault="004716DB" w:rsidP="00514E57">
      <w:r>
        <w:separator/>
      </w:r>
    </w:p>
  </w:endnote>
  <w:endnote w:type="continuationSeparator" w:id="0">
    <w:p w:rsidR="004716DB" w:rsidRDefault="004716DB" w:rsidP="00514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C91" w:rsidRDefault="00996C91" w:rsidP="00514E57">
    <w:pPr>
      <w:pStyle w:val="Fuzeile"/>
      <w:ind w:left="-850"/>
    </w:pPr>
  </w:p>
  <w:p w:rsidR="00514E57" w:rsidRDefault="00B273EF" w:rsidP="00B273EF">
    <w:pPr>
      <w:pStyle w:val="Fuzeile"/>
      <w:ind w:left="-737"/>
    </w:pPr>
    <w:r>
      <w:rPr>
        <w:noProof/>
        <w:lang w:eastAsia="de-CH"/>
      </w:rPr>
      <w:drawing>
        <wp:inline distT="0" distB="0" distL="0" distR="0">
          <wp:extent cx="7632000" cy="359186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Z_Fusszeile_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359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6DB" w:rsidRDefault="004716DB" w:rsidP="00514E57">
      <w:r>
        <w:separator/>
      </w:r>
    </w:p>
  </w:footnote>
  <w:footnote w:type="continuationSeparator" w:id="0">
    <w:p w:rsidR="004716DB" w:rsidRDefault="004716DB" w:rsidP="00514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E57" w:rsidRDefault="007934BB" w:rsidP="00514E57">
    <w:pPr>
      <w:pStyle w:val="Kopfzeile"/>
      <w:ind w:left="-794"/>
    </w:pPr>
    <w:r>
      <w:rPr>
        <w:noProof/>
        <w:lang w:eastAsia="de-CH"/>
      </w:rPr>
      <w:drawing>
        <wp:inline distT="0" distB="0" distL="0" distR="0">
          <wp:extent cx="7490298" cy="8598013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Z_swissstaffing_CoronaFlyer_VorlageWord_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310" cy="8609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51"/>
    <w:rsid w:val="00043C44"/>
    <w:rsid w:val="00145B81"/>
    <w:rsid w:val="002927E4"/>
    <w:rsid w:val="00320045"/>
    <w:rsid w:val="0032291D"/>
    <w:rsid w:val="00356DE9"/>
    <w:rsid w:val="0036429B"/>
    <w:rsid w:val="004716DB"/>
    <w:rsid w:val="00514E57"/>
    <w:rsid w:val="006F4E67"/>
    <w:rsid w:val="007934BB"/>
    <w:rsid w:val="00996C91"/>
    <w:rsid w:val="00B273EF"/>
    <w:rsid w:val="00B80C95"/>
    <w:rsid w:val="00B871C0"/>
    <w:rsid w:val="00C67B25"/>
    <w:rsid w:val="00CF7DAA"/>
    <w:rsid w:val="00D71051"/>
    <w:rsid w:val="00DB27E3"/>
    <w:rsid w:val="00F9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6D98AA8-833B-4141-81B9-522275C0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B27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4E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4E57"/>
  </w:style>
  <w:style w:type="paragraph" w:styleId="Fuzeile">
    <w:name w:val="footer"/>
    <w:basedOn w:val="Standard"/>
    <w:link w:val="FuzeileZchn"/>
    <w:uiPriority w:val="99"/>
    <w:unhideWhenUsed/>
    <w:rsid w:val="00514E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4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9005EF-8AE6-4F19-8A93-7CD1763C5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EFBA07E6</Template>
  <TotalTime>0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HF;BW</dc:creator>
  <cp:keywords/>
  <dc:description/>
  <cp:lastModifiedBy>Blandina Werren</cp:lastModifiedBy>
  <cp:revision>2</cp:revision>
  <dcterms:created xsi:type="dcterms:W3CDTF">2020-05-15T14:28:00Z</dcterms:created>
  <dcterms:modified xsi:type="dcterms:W3CDTF">2020-05-15T14:28:00Z</dcterms:modified>
</cp:coreProperties>
</file>